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ajorHAnsi" w:eastAsiaTheme="majorEastAsia" w:hAnsiTheme="majorHAnsi" w:cstheme="majorBidi"/>
          <w:b/>
          <w:bCs/>
          <w:color w:val="C77C0E" w:themeColor="accent1" w:themeShade="BF"/>
          <w:sz w:val="28"/>
          <w:szCs w:val="28"/>
        </w:rPr>
        <w:id w:val="-1611281819"/>
        <w:docPartObj>
          <w:docPartGallery w:val="Cover Pages"/>
          <w:docPartUnique/>
        </w:docPartObj>
      </w:sdtPr>
      <w:sdtEndPr/>
      <w:sdtContent>
        <w:p w:rsidR="003E6290" w:rsidRDefault="00F978CB">
          <w:r>
            <w:rPr>
              <w:b/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68832" behindDoc="0" locked="0" layoutInCell="1" allowOverlap="1">
                    <wp:simplePos x="0" y="0"/>
                    <wp:positionH relativeFrom="column">
                      <wp:posOffset>-142875</wp:posOffset>
                    </wp:positionH>
                    <wp:positionV relativeFrom="paragraph">
                      <wp:posOffset>76200</wp:posOffset>
                    </wp:positionV>
                    <wp:extent cx="9410700" cy="1986280"/>
                    <wp:effectExtent l="0" t="0" r="0" b="4445"/>
                    <wp:wrapNone/>
                    <wp:docPr id="48" name="Text Box 33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410700" cy="198628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33DE" w:rsidRPr="00F2541D" w:rsidRDefault="001F5782" w:rsidP="009D75E8">
                                <w:pPr>
                                  <w:tabs>
                                    <w:tab w:val="center" w:pos="2880"/>
                                    <w:tab w:val="center" w:pos="7200"/>
                                    <w:tab w:val="center" w:pos="11520"/>
                                  </w:tabs>
                                  <w:spacing w:line="240" w:lineRule="auto"/>
                                  <w:rPr>
                                    <w:rFonts w:ascii="Arial Rounded MT Bold" w:hAnsi="Arial Rounded MT Bold"/>
                                    <w:sz w:val="96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Arial Rounded MT Bold" w:hAnsi="Arial Rounded MT Bold"/>
                                    <w:sz w:val="96"/>
                                    <w:szCs w:val="72"/>
                                  </w:rPr>
                                  <w:t>201</w:t>
                                </w:r>
                                <w:r w:rsidR="00AC0616">
                                  <w:rPr>
                                    <w:rFonts w:ascii="Arial Rounded MT Bold" w:hAnsi="Arial Rounded MT Bold"/>
                                    <w:sz w:val="96"/>
                                    <w:szCs w:val="72"/>
                                  </w:rPr>
                                  <w:t>6</w:t>
                                </w:r>
                                <w:r w:rsidR="009B33DE" w:rsidRPr="00F2541D">
                                  <w:rPr>
                                    <w:rFonts w:ascii="Arial Rounded MT Bold" w:hAnsi="Arial Rounded MT Bold"/>
                                    <w:sz w:val="96"/>
                                    <w:szCs w:val="72"/>
                                  </w:rPr>
                                  <w:t xml:space="preserve"> Baja SAE Design Comparison Document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6" o:spid="_x0000_s1026" type="#_x0000_t202" style="position:absolute;left:0;text-align:left;margin-left:-11.25pt;margin-top:6pt;width:741pt;height:156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" fillcolor="white [3212]" stroked="f">
                    <v:textbox>
                      <w:txbxContent>
                        <w:p w:rsidR="009B33DE" w:rsidRPr="00F2541D" w:rsidRDefault="001F5782" w:rsidP="009D75E8">
                          <w:pPr>
                            <w:tabs>
                              <w:tab w:val="center" w:pos="2880"/>
                              <w:tab w:val="center" w:pos="7200"/>
                              <w:tab w:val="center" w:pos="11520"/>
                            </w:tabs>
                            <w:spacing w:line="240" w:lineRule="auto"/>
                            <w:rPr>
                              <w:rFonts w:ascii="Arial Rounded MT Bold" w:hAnsi="Arial Rounded MT Bold"/>
                              <w:sz w:val="96"/>
                              <w:szCs w:val="72"/>
                            </w:rPr>
                          </w:pPr>
                          <w:r>
                            <w:rPr>
                              <w:rFonts w:ascii="Arial Rounded MT Bold" w:hAnsi="Arial Rounded MT Bold"/>
                              <w:sz w:val="96"/>
                              <w:szCs w:val="72"/>
                            </w:rPr>
                            <w:t>201</w:t>
                          </w:r>
                          <w:r w:rsidR="00AC0616">
                            <w:rPr>
                              <w:rFonts w:ascii="Arial Rounded MT Bold" w:hAnsi="Arial Rounded MT Bold"/>
                              <w:sz w:val="96"/>
                              <w:szCs w:val="72"/>
                            </w:rPr>
                            <w:t>6</w:t>
                          </w:r>
                          <w:bookmarkStart w:id="1" w:name="_GoBack"/>
                          <w:bookmarkEnd w:id="1"/>
                          <w:r w:rsidR="009B33DE" w:rsidRPr="00F2541D">
                            <w:rPr>
                              <w:rFonts w:ascii="Arial Rounded MT Bold" w:hAnsi="Arial Rounded MT Bold"/>
                              <w:sz w:val="96"/>
                              <w:szCs w:val="72"/>
                            </w:rPr>
                            <w:t xml:space="preserve"> Baja SAE Design Comparison Document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800768" w:rsidRDefault="00F978CB">
          <w:pPr>
            <w:spacing w:line="240" w:lineRule="auto"/>
            <w:rPr>
              <w:b/>
            </w:rPr>
          </w:pPr>
          <w:r>
            <w:rPr>
              <w:b/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69856" behindDoc="0" locked="0" layoutInCell="1" allowOverlap="1">
                    <wp:simplePos x="0" y="0"/>
                    <wp:positionH relativeFrom="column">
                      <wp:posOffset>-253365</wp:posOffset>
                    </wp:positionH>
                    <wp:positionV relativeFrom="paragraph">
                      <wp:posOffset>1638935</wp:posOffset>
                    </wp:positionV>
                    <wp:extent cx="9410700" cy="2224405"/>
                    <wp:effectExtent l="3810" t="635" r="0" b="3810"/>
                    <wp:wrapNone/>
                    <wp:docPr id="47" name="Text Box 33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410700" cy="222440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33DE" w:rsidRDefault="009B33DE" w:rsidP="009D75E8">
                                <w:pPr>
                                  <w:tabs>
                                    <w:tab w:val="center" w:pos="2880"/>
                                    <w:tab w:val="center" w:pos="7200"/>
                                    <w:tab w:val="center" w:pos="11520"/>
                                  </w:tabs>
                                  <w:spacing w:line="240" w:lineRule="auto"/>
                                  <w:jc w:val="both"/>
                                  <w:rPr>
                                    <w:rFonts w:ascii="Arial Rounded MT Bold" w:hAnsi="Arial Rounded MT Bold"/>
                                    <w:sz w:val="72"/>
                                    <w:szCs w:val="72"/>
                                  </w:rPr>
                                </w:pPr>
                                <w:r>
                                  <w:tab/>
                                </w:r>
                                <w:r>
                                  <w:tab/>
                                </w:r>
                                <w:r>
                                  <w:rPr>
                                    <w:rFonts w:ascii="Arial Rounded MT Bold" w:hAnsi="Arial Rounded MT Bold"/>
                                    <w:sz w:val="72"/>
                                    <w:szCs w:val="72"/>
                                  </w:rPr>
                                  <w:t>[Insert School Name]</w:t>
                                </w:r>
                              </w:p>
                              <w:p w:rsidR="009B33DE" w:rsidRPr="00035A72" w:rsidRDefault="009B33DE" w:rsidP="00035A72">
                                <w:pPr>
                                  <w:pStyle w:val="Heading1"/>
                                </w:pPr>
                                <w:bookmarkStart w:id="0" w:name="_GoBack"/>
                                <w:bookmarkEnd w:id="0"/>
                              </w:p>
                              <w:p w:rsidR="009B33DE" w:rsidRDefault="009B33DE" w:rsidP="00F2541D">
                                <w:pPr>
                                  <w:tabs>
                                    <w:tab w:val="center" w:pos="3600"/>
                                    <w:tab w:val="center" w:pos="7200"/>
                                    <w:tab w:val="center" w:pos="1080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</w:pPr>
                                <w:r w:rsidRPr="003109CB">
                                  <w:tab/>
                                </w:r>
                                <w:r w:rsidR="001F5782"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>201</w:t>
                                </w:r>
                                <w:r w:rsidR="00CB73E8"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>5</w:t>
                                </w:r>
                                <w:r w:rsidRPr="00506D15"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>Car Number</w:t>
                                </w:r>
                                <w:r w:rsidRPr="003109CB"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ab/>
                                </w:r>
                                <w:r w:rsidRPr="003109CB"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ab/>
                                </w:r>
                                <w:r w:rsidR="001F5782"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>201</w:t>
                                </w:r>
                                <w:r w:rsidR="00CB73E8"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>6</w:t>
                                </w:r>
                                <w:r w:rsidRPr="00506D15"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>Car Number</w:t>
                                </w:r>
                              </w:p>
                              <w:p w:rsidR="009B33DE" w:rsidRPr="00F2541D" w:rsidRDefault="009B33DE" w:rsidP="00F2541D">
                                <w:pPr>
                                  <w:tabs>
                                    <w:tab w:val="center" w:pos="3600"/>
                                    <w:tab w:val="center" w:pos="7200"/>
                                    <w:tab w:val="center" w:pos="10800"/>
                                  </w:tabs>
                                  <w:spacing w:after="0" w:line="240" w:lineRule="auto"/>
                                  <w:jc w:val="both"/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ab/>
                                </w:r>
                                <w:r w:rsidR="001F5782">
                                  <w:rPr>
                                    <w:rFonts w:ascii="Arial Unicode MS" w:eastAsia="Arial Unicode MS" w:hAnsi="Arial Unicode MS" w:cs="Arial Unicode MS"/>
                                    <w:b/>
                                    <w:sz w:val="52"/>
                                    <w:szCs w:val="52"/>
                                  </w:rPr>
                                  <w:t>[Insert 201</w:t>
                                </w:r>
                                <w:r w:rsidR="00CB73E8">
                                  <w:rPr>
                                    <w:rFonts w:ascii="Arial Unicode MS" w:eastAsia="Arial Unicode MS" w:hAnsi="Arial Unicode MS" w:cs="Arial Unicode MS"/>
                                    <w:b/>
                                    <w:sz w:val="52"/>
                                    <w:szCs w:val="52"/>
                                  </w:rPr>
                                  <w:t>5</w:t>
                                </w:r>
                                <w:r w:rsidRPr="00035A72">
                                  <w:rPr>
                                    <w:rFonts w:ascii="Arial Unicode MS" w:eastAsia="Arial Unicode MS" w:hAnsi="Arial Unicode MS" w:cs="Arial Unicode MS"/>
                                    <w:b/>
                                    <w:sz w:val="52"/>
                                    <w:szCs w:val="52"/>
                                  </w:rPr>
                                  <w:t xml:space="preserve"> Car Number]</w:t>
                                </w:r>
                                <w:r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 Unicode MS" w:eastAsia="Arial Unicode MS" w:hAnsi="Arial Unicode MS" w:cs="Arial Unicode MS"/>
                                    <w:sz w:val="36"/>
                                    <w:szCs w:val="36"/>
                                  </w:rPr>
                                  <w:tab/>
                                </w:r>
                                <w:r>
                                  <w:rPr>
                                    <w:rFonts w:ascii="Arial Unicode MS" w:eastAsia="Arial Unicode MS" w:hAnsi="Arial Unicode MS" w:cs="Arial Unicode MS"/>
                                    <w:b/>
                                    <w:sz w:val="52"/>
                                    <w:szCs w:val="52"/>
                                  </w:rPr>
                                  <w:t xml:space="preserve">[Insert </w:t>
                                </w:r>
                                <w:r w:rsidR="001F5782">
                                  <w:rPr>
                                    <w:rFonts w:ascii="Arial Unicode MS" w:eastAsia="Arial Unicode MS" w:hAnsi="Arial Unicode MS" w:cs="Arial Unicode MS"/>
                                    <w:b/>
                                    <w:sz w:val="52"/>
                                    <w:szCs w:val="52"/>
                                  </w:rPr>
                                  <w:t>201</w:t>
                                </w:r>
                                <w:r w:rsidR="00CB73E8">
                                  <w:rPr>
                                    <w:rFonts w:ascii="Arial Unicode MS" w:eastAsia="Arial Unicode MS" w:hAnsi="Arial Unicode MS" w:cs="Arial Unicode MS"/>
                                    <w:b/>
                                    <w:sz w:val="52"/>
                                    <w:szCs w:val="52"/>
                                  </w:rPr>
                                  <w:t>6</w:t>
                                </w:r>
                                <w:r w:rsidRPr="00035A72">
                                  <w:rPr>
                                    <w:rFonts w:ascii="Arial Unicode MS" w:eastAsia="Arial Unicode MS" w:hAnsi="Arial Unicode MS" w:cs="Arial Unicode MS"/>
                                    <w:b/>
                                    <w:sz w:val="52"/>
                                    <w:szCs w:val="52"/>
                                  </w:rPr>
                                  <w:t xml:space="preserve"> Car Number]</w:t>
                                </w:r>
                                <w:r w:rsidRPr="00035A72">
                                  <w:rPr>
                                    <w:rFonts w:ascii="Arial Unicode MS" w:eastAsia="Arial Unicode MS" w:hAnsi="Arial Unicode MS" w:cs="Arial Unicode MS"/>
                                    <w:b/>
                                    <w:sz w:val="52"/>
                                    <w:szCs w:val="52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37" o:spid="_x0000_s1027" type="#_x0000_t202" style="position:absolute;left:0;text-align:left;margin-left:-19.95pt;margin-top:129.05pt;width:741pt;height:175.1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" fillcolor="white [3212]" stroked="f">
                    <v:textbox>
                      <w:txbxContent>
                        <w:p w:rsidR="009B33DE" w:rsidRDefault="009B33DE" w:rsidP="009D75E8">
                          <w:pPr>
                            <w:tabs>
                              <w:tab w:val="center" w:pos="2880"/>
                              <w:tab w:val="center" w:pos="7200"/>
                              <w:tab w:val="center" w:pos="11520"/>
                            </w:tabs>
                            <w:spacing w:line="240" w:lineRule="auto"/>
                            <w:jc w:val="both"/>
                            <w:rPr>
                              <w:rFonts w:ascii="Arial Rounded MT Bold" w:hAnsi="Arial Rounded MT Bold"/>
                              <w:sz w:val="72"/>
                              <w:szCs w:val="72"/>
                            </w:rPr>
                          </w:pP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rFonts w:ascii="Arial Rounded MT Bold" w:hAnsi="Arial Rounded MT Bold"/>
                              <w:sz w:val="72"/>
                              <w:szCs w:val="72"/>
                            </w:rPr>
                            <w:t>[Insert School Name]</w:t>
                          </w:r>
                        </w:p>
                        <w:p w:rsidR="009B33DE" w:rsidRPr="00035A72" w:rsidRDefault="009B33DE" w:rsidP="00035A72">
                          <w:pPr>
                            <w:pStyle w:val="Heading1"/>
                          </w:pPr>
                          <w:bookmarkStart w:id="1" w:name="_GoBack"/>
                          <w:bookmarkEnd w:id="1"/>
                        </w:p>
                        <w:p w:rsidR="009B33DE" w:rsidRDefault="009B33DE" w:rsidP="00F2541D">
                          <w:pPr>
                            <w:tabs>
                              <w:tab w:val="center" w:pos="3600"/>
                              <w:tab w:val="center" w:pos="7200"/>
                              <w:tab w:val="center" w:pos="10800"/>
                            </w:tabs>
                            <w:spacing w:after="0" w:line="240" w:lineRule="auto"/>
                            <w:jc w:val="both"/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</w:pPr>
                          <w:r w:rsidRPr="003109CB">
                            <w:tab/>
                          </w:r>
                          <w:r w:rsidR="001F5782"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>201</w:t>
                          </w:r>
                          <w:r w:rsidR="00CB73E8"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>5</w:t>
                          </w:r>
                          <w:r w:rsidRPr="00506D15"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>Car Number</w:t>
                          </w:r>
                          <w:r w:rsidRPr="003109CB"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ab/>
                          </w:r>
                          <w:r w:rsidRPr="003109CB"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ab/>
                          </w:r>
                          <w:r w:rsidR="001F5782"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>201</w:t>
                          </w:r>
                          <w:r w:rsidR="00CB73E8"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>6</w:t>
                          </w:r>
                          <w:r w:rsidRPr="00506D15"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>Car Number</w:t>
                          </w:r>
                        </w:p>
                        <w:p w:rsidR="009B33DE" w:rsidRPr="00F2541D" w:rsidRDefault="009B33DE" w:rsidP="00F2541D">
                          <w:pPr>
                            <w:tabs>
                              <w:tab w:val="center" w:pos="3600"/>
                              <w:tab w:val="center" w:pos="7200"/>
                              <w:tab w:val="center" w:pos="10800"/>
                            </w:tabs>
                            <w:spacing w:after="0" w:line="240" w:lineRule="auto"/>
                            <w:jc w:val="both"/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ab/>
                          </w:r>
                          <w:r w:rsidR="001F5782">
                            <w:rPr>
                              <w:rFonts w:ascii="Arial Unicode MS" w:eastAsia="Arial Unicode MS" w:hAnsi="Arial Unicode MS" w:cs="Arial Unicode MS"/>
                              <w:b/>
                              <w:sz w:val="52"/>
                              <w:szCs w:val="52"/>
                            </w:rPr>
                            <w:t>[Insert 201</w:t>
                          </w:r>
                          <w:r w:rsidR="00CB73E8">
                            <w:rPr>
                              <w:rFonts w:ascii="Arial Unicode MS" w:eastAsia="Arial Unicode MS" w:hAnsi="Arial Unicode MS" w:cs="Arial Unicode MS"/>
                              <w:b/>
                              <w:sz w:val="52"/>
                              <w:szCs w:val="52"/>
                            </w:rPr>
                            <w:t>5</w:t>
                          </w:r>
                          <w:r w:rsidRPr="00035A72">
                            <w:rPr>
                              <w:rFonts w:ascii="Arial Unicode MS" w:eastAsia="Arial Unicode MS" w:hAnsi="Arial Unicode MS" w:cs="Arial Unicode MS"/>
                              <w:b/>
                              <w:sz w:val="52"/>
                              <w:szCs w:val="52"/>
                            </w:rPr>
                            <w:t xml:space="preserve"> Car Number]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sz w:val="36"/>
                              <w:szCs w:val="36"/>
                            </w:rPr>
                            <w:tab/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sz w:val="52"/>
                              <w:szCs w:val="52"/>
                            </w:rPr>
                            <w:t xml:space="preserve">[Insert </w:t>
                          </w:r>
                          <w:r w:rsidR="001F5782">
                            <w:rPr>
                              <w:rFonts w:ascii="Arial Unicode MS" w:eastAsia="Arial Unicode MS" w:hAnsi="Arial Unicode MS" w:cs="Arial Unicode MS"/>
                              <w:b/>
                              <w:sz w:val="52"/>
                              <w:szCs w:val="52"/>
                            </w:rPr>
                            <w:t>201</w:t>
                          </w:r>
                          <w:r w:rsidR="00CB73E8">
                            <w:rPr>
                              <w:rFonts w:ascii="Arial Unicode MS" w:eastAsia="Arial Unicode MS" w:hAnsi="Arial Unicode MS" w:cs="Arial Unicode MS"/>
                              <w:b/>
                              <w:sz w:val="52"/>
                              <w:szCs w:val="52"/>
                            </w:rPr>
                            <w:t>6</w:t>
                          </w:r>
                          <w:r w:rsidRPr="00035A72">
                            <w:rPr>
                              <w:rFonts w:ascii="Arial Unicode MS" w:eastAsia="Arial Unicode MS" w:hAnsi="Arial Unicode MS" w:cs="Arial Unicode MS"/>
                              <w:b/>
                              <w:sz w:val="52"/>
                              <w:szCs w:val="52"/>
                            </w:rPr>
                            <w:t xml:space="preserve"> Car Number]</w:t>
                          </w:r>
                          <w:r w:rsidRPr="00035A72">
                            <w:rPr>
                              <w:rFonts w:ascii="Arial Unicode MS" w:eastAsia="Arial Unicode MS" w:hAnsi="Arial Unicode MS" w:cs="Arial Unicode MS"/>
                              <w:b/>
                              <w:sz w:val="52"/>
                              <w:szCs w:val="52"/>
                            </w:rPr>
                            <w:tab/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b/>
              <w:noProof/>
              <w:lang w:bidi="ar-SA"/>
            </w:rPr>
            <mc:AlternateContent>
              <mc:Choice Requires="wps">
                <w:drawing>
                  <wp:anchor distT="0" distB="0" distL="114300" distR="114300" simplePos="0" relativeHeight="251770880" behindDoc="0" locked="0" layoutInCell="1" allowOverlap="1">
                    <wp:simplePos x="0" y="0"/>
                    <wp:positionH relativeFrom="column">
                      <wp:posOffset>-142875</wp:posOffset>
                    </wp:positionH>
                    <wp:positionV relativeFrom="paragraph">
                      <wp:posOffset>4394835</wp:posOffset>
                    </wp:positionV>
                    <wp:extent cx="9410700" cy="2426970"/>
                    <wp:effectExtent l="0" t="3810" r="0" b="0"/>
                    <wp:wrapNone/>
                    <wp:docPr id="46" name="Text Box 338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410700" cy="242697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B33DE" w:rsidRDefault="009B33DE" w:rsidP="00035A72">
                                <w:pPr>
                                  <w:tabs>
                                    <w:tab w:val="center" w:pos="2880"/>
                                    <w:tab w:val="center" w:pos="7200"/>
                                    <w:tab w:val="center" w:pos="11520"/>
                                  </w:tabs>
                                  <w:spacing w:line="240" w:lineRule="auto"/>
                                </w:pPr>
                                <w:r w:rsidRPr="00F2541D">
                                  <w:rPr>
                                    <w:rFonts w:ascii="Arial Rounded MT Bold" w:hAnsi="Arial Rounded MT Bold"/>
                                    <w:sz w:val="96"/>
                                    <w:szCs w:val="72"/>
                                  </w:rPr>
                                  <w:t>[</w:t>
                                </w:r>
                                <w:r>
                                  <w:rPr>
                                    <w:rFonts w:ascii="Arial Rounded MT Bold" w:hAnsi="Arial Rounded MT Bold"/>
                                    <w:sz w:val="96"/>
                                    <w:szCs w:val="72"/>
                                  </w:rPr>
                                  <w:t xml:space="preserve">Insert </w:t>
                                </w:r>
                                <w:r w:rsidRPr="00F2541D">
                                  <w:rPr>
                                    <w:rFonts w:ascii="Arial Rounded MT Bold" w:hAnsi="Arial Rounded MT Bold"/>
                                    <w:sz w:val="96"/>
                                    <w:szCs w:val="72"/>
                                  </w:rPr>
                                  <w:t>Baja SAE Series]</w:t>
                                </w:r>
                              </w:p>
                              <w:p w:rsidR="009B33DE" w:rsidRPr="001F5782" w:rsidRDefault="009B33DE" w:rsidP="00035A72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  <w:p w:rsidR="009B33DE" w:rsidRPr="00F2541D" w:rsidRDefault="001F5782" w:rsidP="00F2541D">
                                <w:r>
                                  <w:rPr>
                                    <w:noProof/>
                                    <w:lang w:bidi="ar-SA"/>
                                  </w:rPr>
                                  <w:drawing>
                                    <wp:inline distT="0" distB="0" distL="0" distR="0" wp14:anchorId="113DC84F" wp14:editId="0A3A45F6">
                                      <wp:extent cx="5263117" cy="742754"/>
                                      <wp:effectExtent l="0" t="0" r="0" b="635"/>
                                      <wp:docPr id="50" name="Picture 5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46036" cy="75445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9B33DE">
                                  <w:t xml:space="preserve">             </w:t>
                                </w:r>
                                <w:r>
                                  <w:rPr>
                                    <w:noProof/>
                                    <w:lang w:bidi="ar-SA"/>
                                  </w:rPr>
                                  <w:drawing>
                                    <wp:inline distT="0" distB="0" distL="0" distR="0" wp14:anchorId="59EFD0CD" wp14:editId="602A2156">
                                      <wp:extent cx="1307804" cy="1138783"/>
                                      <wp:effectExtent l="0" t="0" r="6985" b="4445"/>
                                      <wp:docPr id="51" name="Picture 5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17550" cy="114726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9B33DE">
                                  <w:t xml:space="preserve">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338" o:spid="_x0000_s1028" type="#_x0000_t202" style="position:absolute;left:0;text-align:left;margin-left:-11.25pt;margin-top:346.05pt;width:741pt;height:191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" fillcolor="white [3212]" stroked="f">
                    <v:textbox>
                      <w:txbxContent>
                        <w:p w:rsidR="009B33DE" w:rsidRDefault="009B33DE" w:rsidP="00035A72">
                          <w:pPr>
                            <w:tabs>
                              <w:tab w:val="center" w:pos="2880"/>
                              <w:tab w:val="center" w:pos="7200"/>
                              <w:tab w:val="center" w:pos="11520"/>
                            </w:tabs>
                            <w:spacing w:line="240" w:lineRule="auto"/>
                          </w:pPr>
                          <w:r w:rsidRPr="00F2541D">
                            <w:rPr>
                              <w:rFonts w:ascii="Arial Rounded MT Bold" w:hAnsi="Arial Rounded MT Bold"/>
                              <w:sz w:val="96"/>
                              <w:szCs w:val="72"/>
                            </w:rPr>
                            <w:t>[</w:t>
                          </w:r>
                          <w:r>
                            <w:rPr>
                              <w:rFonts w:ascii="Arial Rounded MT Bold" w:hAnsi="Arial Rounded MT Bold"/>
                              <w:sz w:val="96"/>
                              <w:szCs w:val="72"/>
                            </w:rPr>
                            <w:t xml:space="preserve">Insert </w:t>
                          </w:r>
                          <w:r w:rsidRPr="00F2541D">
                            <w:rPr>
                              <w:rFonts w:ascii="Arial Rounded MT Bold" w:hAnsi="Arial Rounded MT Bold"/>
                              <w:sz w:val="96"/>
                              <w:szCs w:val="72"/>
                            </w:rPr>
                            <w:t>Baja SAE Series]</w:t>
                          </w:r>
                        </w:p>
                        <w:p w:rsidR="009B33DE" w:rsidRPr="001F5782" w:rsidRDefault="009B33DE" w:rsidP="00035A72">
                          <w:pPr>
                            <w:rPr>
                              <w:sz w:val="20"/>
                            </w:rPr>
                          </w:pPr>
                        </w:p>
                        <w:p w:rsidR="009B33DE" w:rsidRPr="00F2541D" w:rsidRDefault="001F5782" w:rsidP="00F2541D"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113DC84F" wp14:editId="0A3A45F6">
                                <wp:extent cx="5263117" cy="742754"/>
                                <wp:effectExtent l="0" t="0" r="0" b="635"/>
                                <wp:docPr id="50" name="Picture 5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46036" cy="7544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B33DE">
                            <w:t xml:space="preserve">             </w:t>
                          </w:r>
                          <w:r>
                            <w:rPr>
                              <w:noProof/>
                              <w:lang w:bidi="ar-SA"/>
                            </w:rPr>
                            <w:drawing>
                              <wp:inline distT="0" distB="0" distL="0" distR="0" wp14:anchorId="59EFD0CD" wp14:editId="602A2156">
                                <wp:extent cx="1307804" cy="1138783"/>
                                <wp:effectExtent l="0" t="0" r="6985" b="4445"/>
                                <wp:docPr id="51" name="Picture 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17550" cy="114726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B33DE">
                            <w:t xml:space="preserve">           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3E6290">
            <w:rPr>
              <w:b/>
            </w:rPr>
            <w:br w:type="page"/>
          </w:r>
        </w:p>
        <w:p w:rsidR="00800768" w:rsidRDefault="007F3D88" w:rsidP="00800768">
          <w:pPr>
            <w:pStyle w:val="Heading1"/>
          </w:pPr>
          <w:r>
            <w:rPr>
              <w:noProof/>
              <w:lang w:bidi="ar-SA"/>
            </w:rPr>
            <w:lastRenderedPageBreak/>
            <w:drawing>
              <wp:anchor distT="0" distB="0" distL="114300" distR="114300" simplePos="0" relativeHeight="251846656" behindDoc="1" locked="0" layoutInCell="1" allowOverlap="1">
                <wp:simplePos x="0" y="0"/>
                <wp:positionH relativeFrom="column">
                  <wp:posOffset>-148857</wp:posOffset>
                </wp:positionH>
                <wp:positionV relativeFrom="paragraph">
                  <wp:posOffset>-398721</wp:posOffset>
                </wp:positionV>
                <wp:extent cx="9462977" cy="718620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9557" cy="71911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800768">
            <w:br w:type="page"/>
          </w:r>
        </w:p>
        <w:p w:rsidR="00800768" w:rsidRDefault="00067B00">
          <w:pPr>
            <w:spacing w:line="240" w:lineRule="auto"/>
            <w:rPr>
              <w:b/>
            </w:rPr>
          </w:pPr>
          <w:r>
            <w:rPr>
              <w:noProof/>
              <w:lang w:bidi="ar-SA"/>
            </w:rPr>
            <w:lastRenderedPageBreak/>
            <w:drawing>
              <wp:anchor distT="0" distB="0" distL="114300" distR="114300" simplePos="0" relativeHeight="251838464" behindDoc="1" locked="0" layoutInCell="1" allowOverlap="1" wp14:anchorId="41C30968" wp14:editId="724CA110">
                <wp:simplePos x="0" y="0"/>
                <wp:positionH relativeFrom="column">
                  <wp:posOffset>-159488</wp:posOffset>
                </wp:positionH>
                <wp:positionV relativeFrom="paragraph">
                  <wp:posOffset>-398722</wp:posOffset>
                </wp:positionV>
                <wp:extent cx="9473609" cy="7204397"/>
                <wp:effectExtent l="0" t="0" r="0" b="0"/>
                <wp:wrapNone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63009" cy="719633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00768" w:rsidRDefault="00F978CB" w:rsidP="00800768">
          <w:pPr>
            <w:pStyle w:val="Heading1"/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19008" behindDoc="0" locked="0" layoutInCell="1" allowOverlap="1">
                    <wp:simplePos x="0" y="0"/>
                    <wp:positionH relativeFrom="column">
                      <wp:posOffset>-29845</wp:posOffset>
                    </wp:positionH>
                    <wp:positionV relativeFrom="paragraph">
                      <wp:posOffset>3361690</wp:posOffset>
                    </wp:positionV>
                    <wp:extent cx="9163050" cy="2900680"/>
                    <wp:effectExtent l="0" t="0" r="1270" b="0"/>
                    <wp:wrapNone/>
                    <wp:docPr id="41" name="Group 45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163050" cy="2900680"/>
                              <a:chOff x="673" y="6818"/>
                              <a:chExt cx="14430" cy="4568"/>
                            </a:xfrm>
                          </wpg:grpSpPr>
                          <wps:wsp>
                            <wps:cNvPr id="42" name="Text Box 4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7133"/>
                                <a:ext cx="6934" cy="16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997DB3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the analysis conducted]</w:t>
                                  </w:r>
                                </w:p>
                                <w:p w:rsidR="009B33DE" w:rsidRPr="00997DB3" w:rsidRDefault="009B33DE" w:rsidP="00997DB3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" name="Text Box 4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6818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997DB3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design changes to this system]</w:t>
                                  </w:r>
                                </w:p>
                                <w:p w:rsidR="009B33DE" w:rsidRPr="00997DB3" w:rsidRDefault="009B33DE" w:rsidP="00997DB3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Text Box 4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9372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997DB3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failures or design flaws with last year’s design]</w:t>
                                  </w:r>
                                </w:p>
                                <w:p w:rsidR="009B33DE" w:rsidRPr="00997DB3" w:rsidRDefault="009B33DE" w:rsidP="00997DB3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Text Box 4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9680"/>
                                <a:ext cx="6934" cy="1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997DB3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how the new design was validated]</w:t>
                                  </w:r>
                                </w:p>
                                <w:p w:rsidR="009B33DE" w:rsidRPr="00997DB3" w:rsidRDefault="009B33DE" w:rsidP="00997DB3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51" o:spid="_x0000_s1029" style="position:absolute;left:0;text-align:left;margin-left:-2.35pt;margin-top:264.7pt;width:721.5pt;height:228.4pt;z-index:251819008" coordorigin="673,6818" coordsize="14430,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">
                    <v:shape id="Text Box 435" o:spid="_x0000_s1030" type="#_x0000_t202" style="position:absolute;left:8169;top:7133;width:693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3BCM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Q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cEIwgAAANsAAAAPAAAAAAAAAAAAAAAAAJgCAABkcnMvZG93&#10;bnJldi54bWxQSwUGAAAAAAQABAD1AAAAhwMAAAAA&#10;" filled="f" stroked="f">
                      <v:textbox>
                        <w:txbxContent>
                          <w:p w:rsidR="009B33DE" w:rsidRPr="00997DB3" w:rsidRDefault="009B33DE" w:rsidP="00997DB3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the analysis conducted]</w:t>
                            </w:r>
                          </w:p>
                          <w:p w:rsidR="009B33DE" w:rsidRPr="00997DB3" w:rsidRDefault="009B33DE" w:rsidP="00997DB3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36" o:spid="_x0000_s1031" type="#_x0000_t202" style="position:absolute;left:673;top:6818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kk8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2wK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kk8MAAADbAAAADwAAAAAAAAAAAAAAAACYAgAAZHJzL2Rv&#10;d25yZXYueG1sUEsFBgAAAAAEAAQA9QAAAIgDAAAAAA==&#10;" filled="f" stroked="f">
                      <v:textbox>
                        <w:txbxContent>
                          <w:p w:rsidR="009B33DE" w:rsidRPr="00997DB3" w:rsidRDefault="009B33DE" w:rsidP="00997DB3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design changes to this system]</w:t>
                            </w:r>
                          </w:p>
                          <w:p w:rsidR="009B33DE" w:rsidRPr="00997DB3" w:rsidRDefault="009B33DE" w:rsidP="00997DB3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37" o:spid="_x0000_s1032" type="#_x0000_t202" style="position:absolute;left:673;top:9372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    <v:textbox>
                        <w:txbxContent>
                          <w:p w:rsidR="009B33DE" w:rsidRPr="00997DB3" w:rsidRDefault="009B33DE" w:rsidP="00997DB3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failures or design flaws with last year’s design]</w:t>
                            </w:r>
                          </w:p>
                          <w:p w:rsidR="009B33DE" w:rsidRPr="00997DB3" w:rsidRDefault="009B33DE" w:rsidP="00997DB3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39" o:spid="_x0000_s1033" type="#_x0000_t202" style="position:absolute;left:8169;top:9680;width:6934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  <v:textbox>
                        <w:txbxContent>
                          <w:p w:rsidR="009B33DE" w:rsidRPr="00997DB3" w:rsidRDefault="009B33DE" w:rsidP="00997DB3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how the new design was validated]</w:t>
                            </w:r>
                          </w:p>
                          <w:p w:rsidR="009B33DE" w:rsidRPr="00997DB3" w:rsidRDefault="009B33DE" w:rsidP="00997DB3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00768">
            <w:br w:type="page"/>
          </w:r>
        </w:p>
        <w:p w:rsidR="00800768" w:rsidRDefault="00067B00">
          <w:pPr>
            <w:spacing w:line="240" w:lineRule="auto"/>
            <w:rPr>
              <w:b/>
            </w:rPr>
          </w:pPr>
          <w:r>
            <w:rPr>
              <w:noProof/>
              <w:lang w:bidi="ar-SA"/>
            </w:rPr>
            <w:lastRenderedPageBreak/>
            <w:drawing>
              <wp:anchor distT="0" distB="0" distL="114300" distR="114300" simplePos="0" relativeHeight="251839488" behindDoc="1" locked="0" layoutInCell="1" allowOverlap="1" wp14:anchorId="00CBCB31" wp14:editId="253ECB54">
                <wp:simplePos x="0" y="0"/>
                <wp:positionH relativeFrom="column">
                  <wp:posOffset>-159488</wp:posOffset>
                </wp:positionH>
                <wp:positionV relativeFrom="paragraph">
                  <wp:posOffset>-398722</wp:posOffset>
                </wp:positionV>
                <wp:extent cx="9469534" cy="7219507"/>
                <wp:effectExtent l="0" t="0" r="0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82856" cy="72296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00768" w:rsidRDefault="00F978CB" w:rsidP="00800768">
          <w:pPr>
            <w:pStyle w:val="Heading1"/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20032" behindDoc="0" locked="0" layoutInCell="1" allowOverlap="1">
                    <wp:simplePos x="0" y="0"/>
                    <wp:positionH relativeFrom="column">
                      <wp:posOffset>-28575</wp:posOffset>
                    </wp:positionH>
                    <wp:positionV relativeFrom="paragraph">
                      <wp:posOffset>3406140</wp:posOffset>
                    </wp:positionV>
                    <wp:extent cx="9163050" cy="2900680"/>
                    <wp:effectExtent l="0" t="0" r="0" b="0"/>
                    <wp:wrapNone/>
                    <wp:docPr id="36" name="Group 45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163050" cy="2900680"/>
                              <a:chOff x="673" y="6818"/>
                              <a:chExt cx="14430" cy="4568"/>
                            </a:xfrm>
                          </wpg:grpSpPr>
                          <wps:wsp>
                            <wps:cNvPr id="37" name="Text Box 4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7133"/>
                                <a:ext cx="6934" cy="16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the analysis conducted]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Text Box 4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6818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design changes to this system]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Text Box 4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9372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failures or design flaws with last year’s design]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" name="Text Box 4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9680"/>
                                <a:ext cx="6934" cy="1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how the new design was validated]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52" o:spid="_x0000_s1034" style="position:absolute;left:0;text-align:left;margin-left:-2.25pt;margin-top:268.2pt;width:721.5pt;height:228.4pt;z-index:251820032" coordorigin="673,6818" coordsize="14430,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">
                    <v:shape id="Text Box 453" o:spid="_x0000_s1035" type="#_x0000_t202" style="position:absolute;left:8169;top:7133;width:693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the analysis conducted]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54" o:spid="_x0000_s1036" type="#_x0000_t202" style="position:absolute;left:673;top:6818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design changes to this system]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55" o:spid="_x0000_s1037" type="#_x0000_t202" style="position:absolute;left:673;top:9372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gBM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nsP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yAEwgAAANsAAAAPAAAAAAAAAAAAAAAAAJgCAABkcnMvZG93&#10;bnJldi54bWxQSwUGAAAAAAQABAD1AAAAhwMAAAAA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failures or design flaws with last year’s design]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56" o:spid="_x0000_s1038" type="#_x0000_t202" style="position:absolute;left:8169;top:9680;width:6934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P65L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+v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8z+uS+AAAA2wAAAA8AAAAAAAAAAAAAAAAAmAIAAGRycy9kb3ducmV2&#10;LnhtbFBLBQYAAAAABAAEAPUAAACDAw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how the new design was validated]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00768">
            <w:br w:type="page"/>
          </w:r>
        </w:p>
        <w:p w:rsidR="00800768" w:rsidRDefault="00AF37D4">
          <w:pPr>
            <w:spacing w:line="240" w:lineRule="auto"/>
            <w:rPr>
              <w:b/>
            </w:rPr>
          </w:pPr>
          <w:r>
            <w:rPr>
              <w:noProof/>
              <w:lang w:bidi="ar-SA"/>
            </w:rPr>
            <w:lastRenderedPageBreak/>
            <w:drawing>
              <wp:anchor distT="0" distB="0" distL="114300" distR="114300" simplePos="0" relativeHeight="251840512" behindDoc="1" locked="0" layoutInCell="1" allowOverlap="1" wp14:anchorId="750B15A7" wp14:editId="454A9F97">
                <wp:simplePos x="0" y="0"/>
                <wp:positionH relativeFrom="column">
                  <wp:posOffset>-180754</wp:posOffset>
                </wp:positionH>
                <wp:positionV relativeFrom="paragraph">
                  <wp:posOffset>-409353</wp:posOffset>
                </wp:positionV>
                <wp:extent cx="9516205" cy="7219506"/>
                <wp:effectExtent l="0" t="0" r="0" b="0"/>
                <wp:wrapNone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17595" cy="7220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00768" w:rsidRDefault="00F978CB" w:rsidP="00800768">
          <w:pPr>
            <w:pStyle w:val="Heading1"/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21056" behindDoc="0" locked="0" layoutInCell="1" allowOverlap="1">
                    <wp:simplePos x="0" y="0"/>
                    <wp:positionH relativeFrom="column">
                      <wp:posOffset>-28575</wp:posOffset>
                    </wp:positionH>
                    <wp:positionV relativeFrom="paragraph">
                      <wp:posOffset>3406140</wp:posOffset>
                    </wp:positionV>
                    <wp:extent cx="9163050" cy="2900680"/>
                    <wp:effectExtent l="0" t="0" r="0" b="0"/>
                    <wp:wrapNone/>
                    <wp:docPr id="31" name="Group 4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163050" cy="2900680"/>
                              <a:chOff x="673" y="6818"/>
                              <a:chExt cx="14430" cy="4568"/>
                            </a:xfrm>
                          </wpg:grpSpPr>
                          <wps:wsp>
                            <wps:cNvPr id="32" name="Text Box 4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7133"/>
                                <a:ext cx="6934" cy="16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the analysis conducted]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" name="Text Box 4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6818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design changes to this system]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" name="Text Box 4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9372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failures or design flaws with last year’s design]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" name="Text Box 4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9680"/>
                                <a:ext cx="6934" cy="1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how the new design was validated]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57" o:spid="_x0000_s1039" style="position:absolute;left:0;text-align:left;margin-left:-2.25pt;margin-top:268.2pt;width:721.5pt;height:228.4pt;z-index:251821056" coordorigin="673,6818" coordsize="14430,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">
                    <v:shape id="Text Box 458" o:spid="_x0000_s1040" type="#_x0000_t202" style="position:absolute;left:8169;top:7133;width:693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ydc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rsnXEAAAA2wAAAA8AAAAAAAAAAAAAAAAAmAIAAGRycy9k&#10;b3ducmV2LnhtbFBLBQYAAAAABAAEAPUAAACJAw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the analysis conducted]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59" o:spid="_x0000_s1041" type="#_x0000_t202" style="position:absolute;left:673;top:6818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design changes to this system]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60" o:spid="_x0000_s1042" type="#_x0000_t202" style="position:absolute;left:673;top:9372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PmsMA&#10;AADbAAAADwAAAGRycy9kb3ducmV2LnhtbESPT2vCQBTE7wW/w/KE3uqu/4qm2YgohZ4UrQreHtln&#10;Epp9G7Jbk377rlDocZiZ3zDpqre1uFPrK8caxiMFgjh3puJCw+nz/WUBwgdkg7Vj0vBDHlbZ4CnF&#10;xLiOD3Q/hkJECPsENZQhNImUPi/Joh+5hjh6N9daDFG2hTQtdhFuazlR6lVarDgulNjQpqT86/ht&#10;NZx3t+tlpvbF1s6bzvVKsl1KrZ+H/foNRKA+/If/2h9Gw3QGjy/xB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6PmsMAAADbAAAADwAAAAAAAAAAAAAAAACYAgAAZHJzL2Rv&#10;d25yZXYueG1sUEsFBgAAAAAEAAQA9QAAAIgDAAAAAA=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failures or design flaws with last year’s design]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61" o:spid="_x0000_s1043" type="#_x0000_t202" style="position:absolute;left:8169;top:9680;width:6934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how the new design was validated]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00768">
            <w:br w:type="page"/>
          </w:r>
        </w:p>
        <w:p w:rsidR="00800768" w:rsidRDefault="00AF37D4">
          <w:pPr>
            <w:spacing w:line="240" w:lineRule="auto"/>
            <w:rPr>
              <w:b/>
            </w:rPr>
          </w:pPr>
          <w:r>
            <w:rPr>
              <w:noProof/>
              <w:lang w:bidi="ar-SA"/>
            </w:rPr>
            <w:lastRenderedPageBreak/>
            <w:drawing>
              <wp:anchor distT="0" distB="0" distL="114300" distR="114300" simplePos="0" relativeHeight="251841536" behindDoc="1" locked="0" layoutInCell="1" allowOverlap="1" wp14:anchorId="5AD945EF" wp14:editId="5C5CD91C">
                <wp:simplePos x="0" y="0"/>
                <wp:positionH relativeFrom="column">
                  <wp:posOffset>-159488</wp:posOffset>
                </wp:positionH>
                <wp:positionV relativeFrom="paragraph">
                  <wp:posOffset>-398721</wp:posOffset>
                </wp:positionV>
                <wp:extent cx="9488828" cy="7208874"/>
                <wp:effectExtent l="0" t="0" r="0" b="0"/>
                <wp:wrapNone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04980" cy="7221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00768" w:rsidRDefault="00F978CB" w:rsidP="00800768">
          <w:pPr>
            <w:pStyle w:val="Heading1"/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22080" behindDoc="0" locked="0" layoutInCell="1" allowOverlap="1">
                    <wp:simplePos x="0" y="0"/>
                    <wp:positionH relativeFrom="column">
                      <wp:posOffset>-6985</wp:posOffset>
                    </wp:positionH>
                    <wp:positionV relativeFrom="paragraph">
                      <wp:posOffset>3406140</wp:posOffset>
                    </wp:positionV>
                    <wp:extent cx="9163050" cy="2900680"/>
                    <wp:effectExtent l="2540" t="0" r="0" b="0"/>
                    <wp:wrapNone/>
                    <wp:docPr id="26" name="Group 46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163050" cy="2900680"/>
                              <a:chOff x="673" y="6818"/>
                              <a:chExt cx="14430" cy="4568"/>
                            </a:xfrm>
                          </wpg:grpSpPr>
                          <wps:wsp>
                            <wps:cNvPr id="27" name="Text Box 4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7133"/>
                                <a:ext cx="6934" cy="16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the analysis conducted]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Text Box 4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6818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design changes to this system]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Text Box 4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9372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failures or design flaws with last year’s design]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Text Box 4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9680"/>
                                <a:ext cx="6934" cy="1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how the new design was validated]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62" o:spid="_x0000_s1044" style="position:absolute;left:0;text-align:left;margin-left:-.55pt;margin-top:268.2pt;width:721.5pt;height:228.4pt;z-index:251822080" coordorigin="673,6818" coordsize="14430,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">
                    <v:shape id="Text Box 463" o:spid="_x0000_s1045" type="#_x0000_t202" style="position:absolute;left:8169;top:7133;width:693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the analysis conducted]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64" o:spid="_x0000_s1046" type="#_x0000_t202" style="position:absolute;left:673;top:6818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design changes to this system]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65" o:spid="_x0000_s1047" type="#_x0000_t202" style="position:absolute;left:673;top:9372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failures or design flaws with last year’s design]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66" o:spid="_x0000_s1048" type="#_x0000_t202" style="position:absolute;left:8169;top:9680;width:6934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Jmc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ff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1iZnBAAAA2wAAAA8AAAAAAAAAAAAAAAAAmAIAAGRycy9kb3du&#10;cmV2LnhtbFBLBQYAAAAABAAEAPUAAACGAw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how the new design was validated]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00768">
            <w:br w:type="page"/>
          </w:r>
        </w:p>
        <w:p w:rsidR="00800768" w:rsidRDefault="00AF37D4">
          <w:pPr>
            <w:spacing w:line="240" w:lineRule="auto"/>
            <w:rPr>
              <w:b/>
            </w:rPr>
          </w:pPr>
          <w:r>
            <w:rPr>
              <w:noProof/>
              <w:lang w:bidi="ar-SA"/>
            </w:rPr>
            <w:lastRenderedPageBreak/>
            <w:drawing>
              <wp:anchor distT="0" distB="0" distL="114300" distR="114300" simplePos="0" relativeHeight="251842560" behindDoc="1" locked="0" layoutInCell="1" allowOverlap="1" wp14:anchorId="7101E79A" wp14:editId="711EF661">
                <wp:simplePos x="0" y="0"/>
                <wp:positionH relativeFrom="column">
                  <wp:posOffset>-157318</wp:posOffset>
                </wp:positionH>
                <wp:positionV relativeFrom="paragraph">
                  <wp:posOffset>-398145</wp:posOffset>
                </wp:positionV>
                <wp:extent cx="9526201" cy="7230140"/>
                <wp:effectExtent l="0" t="0" r="0" b="0"/>
                <wp:wrapNone/>
                <wp:docPr id="15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6201" cy="7230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800768" w:rsidRDefault="00F978CB" w:rsidP="00800768">
          <w:pPr>
            <w:pStyle w:val="Heading1"/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23104" behindDoc="0" locked="0" layoutInCell="1" allowOverlap="1">
                    <wp:simplePos x="0" y="0"/>
                    <wp:positionH relativeFrom="column">
                      <wp:posOffset>-28575</wp:posOffset>
                    </wp:positionH>
                    <wp:positionV relativeFrom="paragraph">
                      <wp:posOffset>3416935</wp:posOffset>
                    </wp:positionV>
                    <wp:extent cx="9163050" cy="2900680"/>
                    <wp:effectExtent l="0" t="0" r="0" b="0"/>
                    <wp:wrapNone/>
                    <wp:docPr id="19" name="Group 46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163050" cy="2900680"/>
                              <a:chOff x="673" y="6818"/>
                              <a:chExt cx="14430" cy="4568"/>
                            </a:xfrm>
                          </wpg:grpSpPr>
                          <wps:wsp>
                            <wps:cNvPr id="22" name="Text Box 4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7133"/>
                                <a:ext cx="6934" cy="16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the analysis conducted]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Text Box 4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6818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design changes to this system]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Text Box 4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9372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failures or design flaws with last year’s design]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Text Box 4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9680"/>
                                <a:ext cx="6934" cy="1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how the new design was validated]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67" o:spid="_x0000_s1049" style="position:absolute;left:0;text-align:left;margin-left:-2.25pt;margin-top:269.05pt;width:721.5pt;height:228.4pt;z-index:251823104" coordorigin="673,6818" coordsize="14430,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">
                    <v:shape id="Text Box 468" o:spid="_x0000_s1050" type="#_x0000_t202" style="position:absolute;left:8169;top:7133;width:693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the analysis conducted]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69" o:spid="_x0000_s1051" type="#_x0000_t202" style="position:absolute;left:673;top:6818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design changes to this system]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70" o:spid="_x0000_s1052" type="#_x0000_t202" style="position:absolute;left:673;top:9372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failures or design flaws with last year’s design]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71" o:spid="_x0000_s1053" type="#_x0000_t202" style="position:absolute;left:8169;top:9680;width:6934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how the new design was validated]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00768">
            <w:br w:type="page"/>
          </w:r>
        </w:p>
        <w:p w:rsidR="00800768" w:rsidRDefault="00AF37D4">
          <w:pPr>
            <w:spacing w:line="240" w:lineRule="auto"/>
            <w:rPr>
              <w:b/>
            </w:rPr>
          </w:pPr>
          <w:r>
            <w:rPr>
              <w:noProof/>
              <w:lang w:bidi="ar-SA"/>
            </w:rPr>
            <w:lastRenderedPageBreak/>
            <w:drawing>
              <wp:anchor distT="0" distB="0" distL="114300" distR="114300" simplePos="0" relativeHeight="251843584" behindDoc="1" locked="0" layoutInCell="1" allowOverlap="1" wp14:anchorId="4BDED59B" wp14:editId="3EB58A94">
                <wp:simplePos x="0" y="0"/>
                <wp:positionH relativeFrom="column">
                  <wp:posOffset>-159488</wp:posOffset>
                </wp:positionH>
                <wp:positionV relativeFrom="paragraph">
                  <wp:posOffset>-388088</wp:posOffset>
                </wp:positionV>
                <wp:extent cx="9492144" cy="7219507"/>
                <wp:effectExtent l="0" t="0" r="0" b="0"/>
                <wp:wrapNone/>
                <wp:docPr id="1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82858" cy="72124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F37D4" w:rsidRDefault="00F978CB" w:rsidP="00800768">
          <w:pPr>
            <w:pStyle w:val="Heading1"/>
          </w:pPr>
          <w:r>
            <w:rPr>
              <w:noProof/>
              <w:lang w:bidi="ar-SA"/>
            </w:rPr>
            <mc:AlternateContent>
              <mc:Choice Requires="wpg">
                <w:drawing>
                  <wp:anchor distT="0" distB="0" distL="114300" distR="114300" simplePos="0" relativeHeight="251824128" behindDoc="0" locked="0" layoutInCell="1" allowOverlap="1">
                    <wp:simplePos x="0" y="0"/>
                    <wp:positionH relativeFrom="column">
                      <wp:posOffset>-28575</wp:posOffset>
                    </wp:positionH>
                    <wp:positionV relativeFrom="paragraph">
                      <wp:posOffset>3416935</wp:posOffset>
                    </wp:positionV>
                    <wp:extent cx="9163050" cy="2900680"/>
                    <wp:effectExtent l="0" t="0" r="0" b="0"/>
                    <wp:wrapNone/>
                    <wp:docPr id="7" name="Group 47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163050" cy="2900680"/>
                              <a:chOff x="673" y="6818"/>
                              <a:chExt cx="14430" cy="4568"/>
                            </a:xfrm>
                          </wpg:grpSpPr>
                          <wps:wsp>
                            <wps:cNvPr id="9" name="Text Box 4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7133"/>
                                <a:ext cx="6934" cy="16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the analysis conducted]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Text Box 4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6818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design changes to this system]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Text Box 4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9372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failures or design flaws with last year’s design]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Text Box 4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9680"/>
                                <a:ext cx="6934" cy="1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how the new design was validated]</w:t>
                                  </w:r>
                                </w:p>
                                <w:p w:rsidR="009B33DE" w:rsidRPr="00997DB3" w:rsidRDefault="009B33DE" w:rsidP="003C0B20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72" o:spid="_x0000_s1054" style="position:absolute;left:0;text-align:left;margin-left:-2.25pt;margin-top:269.05pt;width:721.5pt;height:228.4pt;z-index:251824128" coordorigin="673,6818" coordsize="14430,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">
                    <v:shape id="Text Box 473" o:spid="_x0000_s1055" type="#_x0000_t202" style="position:absolute;left:8169;top:7133;width:693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the analysis conducted]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74" o:spid="_x0000_s1056" type="#_x0000_t202" style="position:absolute;left:673;top:6818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design changes to this system]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75" o:spid="_x0000_s1057" type="#_x0000_t202" style="position:absolute;left:673;top:9372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failures or design flaws with last year’s design]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76" o:spid="_x0000_s1058" type="#_x0000_t202" style="position:absolute;left:8169;top:9680;width:6934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    <v:textbox>
                        <w:txbxContent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how the new design was validated]</w:t>
                            </w:r>
                          </w:p>
                          <w:p w:rsidR="009B33DE" w:rsidRPr="00997DB3" w:rsidRDefault="009B33DE" w:rsidP="003C0B20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800768">
            <w:br w:type="page"/>
          </w:r>
        </w:p>
        <w:p w:rsidR="00CE510E" w:rsidRDefault="00F978CB" w:rsidP="00FA420B">
          <w:pPr>
            <w:pStyle w:val="Heading1"/>
            <w:jc w:val="both"/>
          </w:pPr>
          <w:r>
            <w:rPr>
              <w:noProof/>
              <w:lang w:bidi="ar-SA"/>
            </w:rPr>
            <w:lastRenderedPageBreak/>
            <mc:AlternateContent>
              <mc:Choice Requires="wpg">
                <w:drawing>
                  <wp:anchor distT="0" distB="0" distL="114300" distR="114300" simplePos="0" relativeHeight="251845632" behindDoc="0" locked="0" layoutInCell="1" allowOverlap="1">
                    <wp:simplePos x="0" y="0"/>
                    <wp:positionH relativeFrom="column">
                      <wp:posOffset>-27305</wp:posOffset>
                    </wp:positionH>
                    <wp:positionV relativeFrom="paragraph">
                      <wp:posOffset>3689350</wp:posOffset>
                    </wp:positionV>
                    <wp:extent cx="9163050" cy="2900680"/>
                    <wp:effectExtent l="1270" t="3175" r="0" b="1270"/>
                    <wp:wrapNone/>
                    <wp:docPr id="2" name="Group 49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9163050" cy="2900680"/>
                              <a:chOff x="673" y="6818"/>
                              <a:chExt cx="14430" cy="4568"/>
                            </a:xfrm>
                          </wpg:grpSpPr>
                          <wps:wsp>
                            <wps:cNvPr id="3" name="Text Box 4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7133"/>
                                <a:ext cx="6934" cy="168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F074E1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the analysis conducted]</w:t>
                                  </w:r>
                                </w:p>
                                <w:p w:rsidR="009B33DE" w:rsidRPr="00997DB3" w:rsidRDefault="009B33DE" w:rsidP="00F074E1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Text Box 4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6818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F074E1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design changes to this system]</w:t>
                                  </w:r>
                                </w:p>
                                <w:p w:rsidR="009B33DE" w:rsidRPr="00997DB3" w:rsidRDefault="009B33DE" w:rsidP="00F074E1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Text Box 4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73" y="9372"/>
                                <a:ext cx="6934" cy="20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F074E1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any failures or design flaws with last year’s design]</w:t>
                                  </w:r>
                                </w:p>
                                <w:p w:rsidR="009B33DE" w:rsidRPr="00997DB3" w:rsidRDefault="009B33DE" w:rsidP="00F074E1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Text Box 4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9" y="9680"/>
                                <a:ext cx="6934" cy="1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B33DE" w:rsidRPr="00997DB3" w:rsidRDefault="009B33DE" w:rsidP="00F074E1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</w:rPr>
                                    <w:t>[Please list how the new design was validated]</w:t>
                                  </w:r>
                                </w:p>
                                <w:p w:rsidR="009B33DE" w:rsidRPr="00997DB3" w:rsidRDefault="009B33DE" w:rsidP="00F074E1">
                                  <w:pPr>
                                    <w:jc w:val="left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 490" o:spid="_x0000_s1059" style="position:absolute;left:0;text-align:left;margin-left:-2.15pt;margin-top:290.5pt;width:721.5pt;height:228.4pt;z-index:251845632" coordorigin="673,6818" coordsize="14430,4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">
                    <v:shape id="Text Box 491" o:spid="_x0000_s1060" type="#_x0000_t202" style="position:absolute;left:8169;top:7133;width:6934;height:1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    <v:textbox>
                        <w:txbxContent>
                          <w:p w:rsidR="009B33DE" w:rsidRPr="00997DB3" w:rsidRDefault="009B33DE" w:rsidP="00F074E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the analysis conducted]</w:t>
                            </w:r>
                          </w:p>
                          <w:p w:rsidR="009B33DE" w:rsidRPr="00997DB3" w:rsidRDefault="009B33DE" w:rsidP="00F074E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92" o:spid="_x0000_s1061" type="#_x0000_t202" style="position:absolute;left:673;top:6818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    <v:textbox>
                        <w:txbxContent>
                          <w:p w:rsidR="009B33DE" w:rsidRPr="00997DB3" w:rsidRDefault="009B33DE" w:rsidP="00F074E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design changes to this system]</w:t>
                            </w:r>
                          </w:p>
                          <w:p w:rsidR="009B33DE" w:rsidRPr="00997DB3" w:rsidRDefault="009B33DE" w:rsidP="00F074E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93" o:spid="_x0000_s1062" type="#_x0000_t202" style="position:absolute;left:673;top:9372;width:6934;height:20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    <v:textbox>
                        <w:txbxContent>
                          <w:p w:rsidR="009B33DE" w:rsidRPr="00997DB3" w:rsidRDefault="009B33DE" w:rsidP="00F074E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any failures or design flaws with last year’s design]</w:t>
                            </w:r>
                          </w:p>
                          <w:p w:rsidR="009B33DE" w:rsidRPr="00997DB3" w:rsidRDefault="009B33DE" w:rsidP="00F074E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  <v:shape id="Text Box 494" o:spid="_x0000_s1063" type="#_x0000_t202" style="position:absolute;left:8169;top:9680;width:6934;height:1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    <v:textbox>
                        <w:txbxContent>
                          <w:p w:rsidR="009B33DE" w:rsidRPr="00997DB3" w:rsidRDefault="009B33DE" w:rsidP="00F074E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[Please list how the new design was validated]</w:t>
                            </w:r>
                          </w:p>
                          <w:p w:rsidR="009B33DE" w:rsidRPr="00997DB3" w:rsidRDefault="009B33DE" w:rsidP="00F074E1">
                            <w:pPr>
                              <w:jc w:val="lef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 w:rsidR="00AF37D4">
            <w:rPr>
              <w:noProof/>
              <w:lang w:bidi="ar-SA"/>
            </w:rPr>
            <w:drawing>
              <wp:anchor distT="0" distB="0" distL="114300" distR="114300" simplePos="0" relativeHeight="251844608" behindDoc="1" locked="0" layoutInCell="1" allowOverlap="1" wp14:anchorId="55921F7D" wp14:editId="61CEE270">
                <wp:simplePos x="0" y="0"/>
                <wp:positionH relativeFrom="column">
                  <wp:posOffset>-170121</wp:posOffset>
                </wp:positionH>
                <wp:positionV relativeFrom="paragraph">
                  <wp:posOffset>-398721</wp:posOffset>
                </wp:positionV>
                <wp:extent cx="9494874" cy="7219713"/>
                <wp:effectExtent l="0" t="0" r="0" b="0"/>
                <wp:wrapNone/>
                <wp:docPr id="17" name="Pictur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83267" cy="72108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sectPr w:rsidR="00CE510E" w:rsidSect="0019387B">
      <w:headerReference w:type="default" r:id="rId22"/>
      <w:pgSz w:w="15840" w:h="12240" w:orient="landscape" w:code="1"/>
      <w:pgMar w:top="450" w:right="720" w:bottom="720" w:left="720" w:header="720" w:footer="720" w:gutter="0"/>
      <w:pgBorders w:offsetFrom="page">
        <w:top w:val="single" w:sz="4" w:space="24" w:color="BFBFBF" w:themeColor="background1" w:themeShade="BF"/>
        <w:left w:val="single" w:sz="4" w:space="24" w:color="BFBFBF" w:themeColor="background1" w:themeShade="BF"/>
        <w:bottom w:val="single" w:sz="4" w:space="24" w:color="BFBFBF" w:themeColor="background1" w:themeShade="BF"/>
        <w:right w:val="single" w:sz="4" w:space="24" w:color="BFBFBF" w:themeColor="background1" w:themeShade="BF"/>
      </w:pgBorders>
      <w:pgNumType w:start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592B" w:rsidRDefault="00FB592B">
      <w:pPr>
        <w:spacing w:after="0"/>
      </w:pPr>
      <w:r>
        <w:separator/>
      </w:r>
    </w:p>
  </w:endnote>
  <w:endnote w:type="continuationSeparator" w:id="0">
    <w:p w:rsidR="00FB592B" w:rsidRDefault="00FB592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592B" w:rsidRDefault="00FB592B">
      <w:pPr>
        <w:spacing w:after="0"/>
      </w:pPr>
      <w:r>
        <w:separator/>
      </w:r>
    </w:p>
  </w:footnote>
  <w:footnote w:type="continuationSeparator" w:id="0">
    <w:p w:rsidR="00FB592B" w:rsidRDefault="00FB592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33DE" w:rsidRDefault="009B33DE" w:rsidP="006D2BBC">
    <w:pPr>
      <w:pStyle w:val="Header"/>
      <w:tabs>
        <w:tab w:val="clear" w:pos="4680"/>
        <w:tab w:val="clear" w:pos="9360"/>
        <w:tab w:val="left" w:pos="0"/>
        <w:tab w:val="center" w:pos="2880"/>
        <w:tab w:val="center" w:pos="7200"/>
        <w:tab w:val="center" w:pos="11520"/>
      </w:tabs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C0060D0"/>
    <w:multiLevelType w:val="hybridMultilevel"/>
    <w:tmpl w:val="C770CC9A"/>
    <w:lvl w:ilvl="0" w:tplc="C83A090C">
      <w:start w:val="1"/>
      <w:numFmt w:val="decimal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9B5A5FC6">
      <w:start w:val="1"/>
      <w:numFmt w:val="lowerLetter"/>
      <w:lvlText w:val="%2."/>
      <w:lvlJc w:val="left"/>
      <w:pPr>
        <w:ind w:left="1440" w:hanging="360"/>
      </w:pPr>
      <w:rPr>
        <w:sz w:val="28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removePersonalInformation/>
  <w:removeDateAndTime/>
  <w:displayBackgroundShape/>
  <w:proofState w:spelling="clean" w:grammar="clean"/>
  <w:attachedTemplate r:id="rId1"/>
  <w:stylePaneFormatFilter w:val="1201" w:allStyles="1" w:customStyles="0" w:latentStyles="0" w:stylesInUse="0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A3D"/>
    <w:rsid w:val="00024FB5"/>
    <w:rsid w:val="00035A72"/>
    <w:rsid w:val="0003727A"/>
    <w:rsid w:val="00067B00"/>
    <w:rsid w:val="000A5A73"/>
    <w:rsid w:val="000D34E5"/>
    <w:rsid w:val="000F5BF6"/>
    <w:rsid w:val="00140AB5"/>
    <w:rsid w:val="0019387B"/>
    <w:rsid w:val="001A50B7"/>
    <w:rsid w:val="001B673D"/>
    <w:rsid w:val="001F5782"/>
    <w:rsid w:val="002153AC"/>
    <w:rsid w:val="00240028"/>
    <w:rsid w:val="003109CB"/>
    <w:rsid w:val="00352D9B"/>
    <w:rsid w:val="003562D6"/>
    <w:rsid w:val="00381992"/>
    <w:rsid w:val="003C0B20"/>
    <w:rsid w:val="003D786D"/>
    <w:rsid w:val="003E6290"/>
    <w:rsid w:val="003F4E30"/>
    <w:rsid w:val="00401358"/>
    <w:rsid w:val="00415B67"/>
    <w:rsid w:val="00425012"/>
    <w:rsid w:val="004521D0"/>
    <w:rsid w:val="004B6118"/>
    <w:rsid w:val="004D5058"/>
    <w:rsid w:val="00506D15"/>
    <w:rsid w:val="005660D5"/>
    <w:rsid w:val="005C72A0"/>
    <w:rsid w:val="005F1AFC"/>
    <w:rsid w:val="005F26A6"/>
    <w:rsid w:val="00621E5F"/>
    <w:rsid w:val="006923E2"/>
    <w:rsid w:val="006D2BBC"/>
    <w:rsid w:val="0074045C"/>
    <w:rsid w:val="007E1D85"/>
    <w:rsid w:val="007F3D88"/>
    <w:rsid w:val="00800768"/>
    <w:rsid w:val="008302CF"/>
    <w:rsid w:val="008708CE"/>
    <w:rsid w:val="008E0610"/>
    <w:rsid w:val="008E1A32"/>
    <w:rsid w:val="008E53FE"/>
    <w:rsid w:val="00901BE0"/>
    <w:rsid w:val="00906808"/>
    <w:rsid w:val="0091271F"/>
    <w:rsid w:val="009502A9"/>
    <w:rsid w:val="00997DB3"/>
    <w:rsid w:val="009A5D38"/>
    <w:rsid w:val="009B33DE"/>
    <w:rsid w:val="009C7D9F"/>
    <w:rsid w:val="009D75E8"/>
    <w:rsid w:val="009E4A30"/>
    <w:rsid w:val="009F7F1F"/>
    <w:rsid w:val="00A06829"/>
    <w:rsid w:val="00A15481"/>
    <w:rsid w:val="00A662B0"/>
    <w:rsid w:val="00A745D2"/>
    <w:rsid w:val="00AC0616"/>
    <w:rsid w:val="00AC0693"/>
    <w:rsid w:val="00AC187E"/>
    <w:rsid w:val="00AD798F"/>
    <w:rsid w:val="00AF37D4"/>
    <w:rsid w:val="00B051EE"/>
    <w:rsid w:val="00B4320D"/>
    <w:rsid w:val="00B60761"/>
    <w:rsid w:val="00C42019"/>
    <w:rsid w:val="00C423DC"/>
    <w:rsid w:val="00C47F30"/>
    <w:rsid w:val="00C52681"/>
    <w:rsid w:val="00C8159C"/>
    <w:rsid w:val="00C94C1F"/>
    <w:rsid w:val="00C96102"/>
    <w:rsid w:val="00CB73E8"/>
    <w:rsid w:val="00CE2D2F"/>
    <w:rsid w:val="00CE510E"/>
    <w:rsid w:val="00CF7CF3"/>
    <w:rsid w:val="00D23BE0"/>
    <w:rsid w:val="00D40A3D"/>
    <w:rsid w:val="00D81233"/>
    <w:rsid w:val="00DD0FB1"/>
    <w:rsid w:val="00E47C9F"/>
    <w:rsid w:val="00E50D57"/>
    <w:rsid w:val="00E7506D"/>
    <w:rsid w:val="00F074E1"/>
    <w:rsid w:val="00F2541D"/>
    <w:rsid w:val="00F46754"/>
    <w:rsid w:val="00F46F17"/>
    <w:rsid w:val="00F771C3"/>
    <w:rsid w:val="00F978CB"/>
    <w:rsid w:val="00FA420B"/>
    <w:rsid w:val="00FB592B"/>
    <w:rsid w:val="00FC196B"/>
    <w:rsid w:val="00FE2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180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Heading1"/>
    <w:qFormat/>
    <w:rsid w:val="00140AB5"/>
    <w:pPr>
      <w:spacing w:line="360" w:lineRule="atLeast"/>
    </w:pPr>
    <w:rPr>
      <w:szCs w:val="24"/>
    </w:rPr>
  </w:style>
  <w:style w:type="paragraph" w:styleId="Heading1">
    <w:name w:val="heading 1"/>
    <w:basedOn w:val="Normal"/>
    <w:next w:val="Normal"/>
    <w:link w:val="Heading1Char"/>
    <w:uiPriority w:val="9"/>
    <w:rsid w:val="005660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C77C0E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5660D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F0A22E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5660D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F0A22E" w:themeColor="accent1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60D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0A22E" w:themeColor="accent1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60D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845209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60D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845209" w:themeColor="accent1" w:themeShade="7F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60D5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60D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F0A22E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60D5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60D5"/>
    <w:rPr>
      <w:rFonts w:asciiTheme="majorHAnsi" w:eastAsiaTheme="majorEastAsia" w:hAnsiTheme="majorHAnsi" w:cstheme="majorBidi"/>
      <w:b/>
      <w:bCs/>
      <w:color w:val="C77C0E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660D5"/>
    <w:rPr>
      <w:rFonts w:asciiTheme="majorHAnsi" w:eastAsiaTheme="majorEastAsia" w:hAnsiTheme="majorHAnsi" w:cstheme="majorBidi"/>
      <w:b/>
      <w:bCs/>
      <w:color w:val="F0A22E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660D5"/>
    <w:rPr>
      <w:rFonts w:asciiTheme="majorHAnsi" w:eastAsiaTheme="majorEastAsia" w:hAnsiTheme="majorHAnsi" w:cstheme="majorBidi"/>
      <w:b/>
      <w:bCs/>
      <w:color w:val="F0A22E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5660D5"/>
    <w:rPr>
      <w:rFonts w:asciiTheme="majorHAnsi" w:eastAsiaTheme="majorEastAsia" w:hAnsiTheme="majorHAnsi" w:cstheme="majorBidi"/>
      <w:b/>
      <w:bCs/>
      <w:i/>
      <w:iCs/>
      <w:color w:val="F0A22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5660D5"/>
    <w:rPr>
      <w:rFonts w:asciiTheme="majorHAnsi" w:eastAsiaTheme="majorEastAsia" w:hAnsiTheme="majorHAnsi" w:cstheme="majorBidi"/>
      <w:color w:val="845209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5660D5"/>
    <w:rPr>
      <w:rFonts w:asciiTheme="majorHAnsi" w:eastAsiaTheme="majorEastAsia" w:hAnsiTheme="majorHAnsi" w:cstheme="majorBidi"/>
      <w:i/>
      <w:iCs/>
      <w:color w:val="845209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5660D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5660D5"/>
    <w:rPr>
      <w:rFonts w:asciiTheme="majorHAnsi" w:eastAsiaTheme="majorEastAsia" w:hAnsiTheme="majorHAnsi" w:cstheme="majorBidi"/>
      <w:color w:val="F0A22E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5660D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660D5"/>
    <w:rPr>
      <w:b/>
      <w:bCs/>
      <w:color w:val="F0A22E" w:themeColor="accent1"/>
      <w:sz w:val="18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660D5"/>
    <w:pPr>
      <w:outlineLvl w:val="9"/>
    </w:pPr>
  </w:style>
  <w:style w:type="paragraph" w:customStyle="1" w:styleId="BrideName">
    <w:name w:val="Bride_Name"/>
    <w:basedOn w:val="Normal"/>
    <w:link w:val="BrideNameChar"/>
    <w:qFormat/>
    <w:rsid w:val="00140AB5"/>
    <w:pPr>
      <w:spacing w:before="600" w:after="200" w:line="240" w:lineRule="auto"/>
    </w:pPr>
    <w:rPr>
      <w:rFonts w:asciiTheme="majorHAnsi" w:hAnsiTheme="majorHAnsi"/>
      <w:b/>
      <w:color w:val="0D0D0D" w:themeColor="text1" w:themeTint="F2"/>
      <w:sz w:val="56"/>
    </w:rPr>
  </w:style>
  <w:style w:type="character" w:styleId="PlaceholderText">
    <w:name w:val="Placeholder Text"/>
    <w:basedOn w:val="DefaultParagraphFont"/>
    <w:uiPriority w:val="99"/>
    <w:semiHidden/>
    <w:rsid w:val="005660D5"/>
    <w:rPr>
      <w:color w:val="808080"/>
    </w:rPr>
  </w:style>
  <w:style w:type="character" w:customStyle="1" w:styleId="BrideNameChar">
    <w:name w:val="Bride_Name Char"/>
    <w:basedOn w:val="DefaultParagraphFont"/>
    <w:link w:val="BrideName"/>
    <w:rsid w:val="00140AB5"/>
    <w:rPr>
      <w:rFonts w:asciiTheme="majorHAnsi" w:hAnsiTheme="majorHAnsi"/>
      <w:b/>
      <w:color w:val="0D0D0D" w:themeColor="text1" w:themeTint="F2"/>
      <w:sz w:val="5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60D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60D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660D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660D5"/>
    <w:rPr>
      <w:rFonts w:ascii="Candara" w:hAnsi="Candara"/>
      <w:szCs w:val="24"/>
    </w:rPr>
  </w:style>
  <w:style w:type="paragraph" w:styleId="Footer">
    <w:name w:val="footer"/>
    <w:basedOn w:val="Normal"/>
    <w:link w:val="FooterChar"/>
    <w:uiPriority w:val="99"/>
    <w:unhideWhenUsed/>
    <w:rsid w:val="005660D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660D5"/>
    <w:rPr>
      <w:rFonts w:ascii="Candara" w:hAnsi="Candara"/>
      <w:szCs w:val="24"/>
    </w:rPr>
  </w:style>
  <w:style w:type="paragraph" w:customStyle="1" w:styleId="GroomName">
    <w:name w:val="Groom_Name"/>
    <w:basedOn w:val="Normal"/>
    <w:link w:val="GroomNameChar"/>
    <w:qFormat/>
    <w:rsid w:val="008302CF"/>
    <w:pPr>
      <w:spacing w:before="280" w:after="0"/>
    </w:pPr>
    <w:rPr>
      <w:rFonts w:asciiTheme="majorHAnsi" w:hAnsiTheme="majorHAnsi"/>
      <w:b/>
      <w:sz w:val="56"/>
    </w:rPr>
  </w:style>
  <w:style w:type="character" w:customStyle="1" w:styleId="GroomNameChar">
    <w:name w:val="Groom_Name Char"/>
    <w:basedOn w:val="DefaultParagraphFont"/>
    <w:link w:val="GroomName"/>
    <w:rsid w:val="008302CF"/>
    <w:rPr>
      <w:rFonts w:asciiTheme="majorHAnsi" w:hAnsiTheme="majorHAnsi"/>
      <w:b/>
      <w:sz w:val="56"/>
      <w:szCs w:val="24"/>
    </w:rPr>
  </w:style>
  <w:style w:type="paragraph" w:customStyle="1" w:styleId="ProgramHeading">
    <w:name w:val="Program Heading"/>
    <w:basedOn w:val="Normal"/>
    <w:link w:val="ProgramHeadingChar"/>
    <w:qFormat/>
    <w:rsid w:val="008302CF"/>
    <w:pPr>
      <w:spacing w:before="40" w:after="160"/>
    </w:pPr>
    <w:rPr>
      <w:rFonts w:asciiTheme="majorHAnsi" w:hAnsiTheme="majorHAnsi"/>
      <w:b/>
      <w:color w:val="0D0D0D" w:themeColor="text1" w:themeTint="F2"/>
      <w:spacing w:val="8"/>
      <w:sz w:val="44"/>
    </w:rPr>
  </w:style>
  <w:style w:type="paragraph" w:customStyle="1" w:styleId="ProgramText">
    <w:name w:val="Program Text"/>
    <w:link w:val="ProgramTextChar"/>
    <w:qFormat/>
    <w:rsid w:val="008302CF"/>
    <w:pPr>
      <w:spacing w:after="160"/>
    </w:pPr>
    <w:rPr>
      <w:color w:val="0D0D0D" w:themeColor="text1" w:themeTint="F2"/>
      <w:szCs w:val="24"/>
    </w:rPr>
  </w:style>
  <w:style w:type="character" w:customStyle="1" w:styleId="ProgramHeadingChar">
    <w:name w:val="Program Heading Char"/>
    <w:basedOn w:val="DefaultParagraphFont"/>
    <w:link w:val="ProgramHeading"/>
    <w:rsid w:val="008302CF"/>
    <w:rPr>
      <w:rFonts w:asciiTheme="majorHAnsi" w:hAnsiTheme="majorHAnsi"/>
      <w:b/>
      <w:color w:val="0D0D0D" w:themeColor="text1" w:themeTint="F2"/>
      <w:spacing w:val="8"/>
      <w:sz w:val="44"/>
      <w:szCs w:val="24"/>
    </w:rPr>
  </w:style>
  <w:style w:type="character" w:customStyle="1" w:styleId="ProgramTextChar">
    <w:name w:val="Program Text Char"/>
    <w:basedOn w:val="DefaultParagraphFont"/>
    <w:link w:val="ProgramText"/>
    <w:rsid w:val="008302CF"/>
    <w:rPr>
      <w:color w:val="0D0D0D" w:themeColor="text1" w:themeTint="F2"/>
      <w:szCs w:val="24"/>
    </w:rPr>
  </w:style>
  <w:style w:type="paragraph" w:styleId="NoSpacing">
    <w:name w:val="No Spacing"/>
    <w:link w:val="NoSpacingChar"/>
    <w:uiPriority w:val="1"/>
    <w:qFormat/>
    <w:rsid w:val="003E6290"/>
    <w:pPr>
      <w:spacing w:after="0"/>
      <w:jc w:val="left"/>
    </w:pPr>
    <w:rPr>
      <w:rFonts w:eastAsiaTheme="minorEastAsia"/>
      <w:lang w:eastAsia="ja-JP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3E6290"/>
    <w:rPr>
      <w:rFonts w:eastAsiaTheme="minorEastAsia"/>
      <w:lang w:eastAsia="ja-JP" w:bidi="ar-SA"/>
    </w:rPr>
  </w:style>
  <w:style w:type="paragraph" w:styleId="ListParagraph">
    <w:name w:val="List Paragraph"/>
    <w:basedOn w:val="Normal"/>
    <w:uiPriority w:val="34"/>
    <w:rsid w:val="006923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50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emf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10.emf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kuhl\AppData\Roaming\Microsoft\Templates\CSC.dotx" TargetMode="External"/></Relationships>
</file>

<file path=word/theme/theme1.xml><?xml version="1.0" encoding="utf-8"?>
<a:theme xmlns:a="http://schemas.openxmlformats.org/drawingml/2006/main" name="Office Theme">
  <a:themeElements>
    <a:clrScheme name="Trek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Wedding">
      <a:majorFont>
        <a:latin typeface="Kunstler Script"/>
        <a:ea typeface=""/>
        <a:cs typeface=""/>
      </a:majorFont>
      <a:minorFont>
        <a:latin typeface="Maiandra G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>[School Name]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2AE31E4-FE6E-4675-A100-C672BFA5F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B2F79C-B654-4670-ABA6-281F830FE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CSC</Template>
  <TotalTime>0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2015-11-11T14:04:00Z</dcterms:created>
  <dcterms:modified xsi:type="dcterms:W3CDTF">2015-11-11T14:05:00Z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TC300072419990</vt:lpwstr>
  </property>
</Properties>
</file>